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066F" w:rsidRDefault="00862124" w:rsidP="008F21EA">
      <w:pPr>
        <w:spacing w:after="0" w:line="240" w:lineRule="auto"/>
        <w:rPr>
          <w:rFonts w:eastAsia="Times New Roman" w:cstheme="minorHAnsi"/>
          <w:b/>
          <w:color w:val="28486E"/>
          <w:sz w:val="34"/>
          <w:szCs w:val="3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22860</wp:posOffset>
            </wp:positionV>
            <wp:extent cx="465455" cy="614680"/>
            <wp:effectExtent l="19050" t="19050" r="10795" b="13970"/>
            <wp:wrapTight wrapText="bothSides">
              <wp:wrapPolygon edited="0">
                <wp:start x="-884" y="-669"/>
                <wp:lineTo x="-884" y="21421"/>
                <wp:lineTo x="21217" y="21421"/>
                <wp:lineTo x="21217" y="-669"/>
                <wp:lineTo x="-884" y="-669"/>
              </wp:wrapPolygon>
            </wp:wrapTight>
            <wp:docPr id="5" name="Picture 5" descr="ZNAK7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ZNAK7a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5" cy="6146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2BC6" w:rsidRPr="0091466B" w:rsidRDefault="00DE2BC6" w:rsidP="008F21EA">
      <w:pPr>
        <w:spacing w:after="0" w:line="240" w:lineRule="auto"/>
        <w:rPr>
          <w:rFonts w:eastAsia="Times New Roman" w:cstheme="minorHAnsi"/>
          <w:b/>
          <w:color w:val="28486E"/>
          <w:sz w:val="34"/>
          <w:szCs w:val="34"/>
          <w:lang w:eastAsia="cs-CZ"/>
        </w:rPr>
      </w:pPr>
      <w:r w:rsidRPr="0091466B">
        <w:rPr>
          <w:rFonts w:eastAsia="Times New Roman" w:cstheme="minorHAnsi"/>
          <w:b/>
          <w:color w:val="28486E"/>
          <w:sz w:val="34"/>
          <w:szCs w:val="34"/>
          <w:lang w:eastAsia="cs-CZ"/>
        </w:rPr>
        <w:t>Hasičský záchranný sbor Jihomoravského kraje</w:t>
      </w:r>
    </w:p>
    <w:p w:rsidR="0091466B" w:rsidRPr="0091466B" w:rsidRDefault="0091466B" w:rsidP="008F21EA">
      <w:pPr>
        <w:spacing w:after="0" w:line="240" w:lineRule="auto"/>
        <w:rPr>
          <w:rFonts w:eastAsia="Times New Roman" w:cstheme="minorHAnsi"/>
          <w:b/>
          <w:lang w:eastAsia="cs-CZ"/>
        </w:rPr>
      </w:pPr>
    </w:p>
    <w:p w:rsidR="008F21EA" w:rsidRDefault="008F21EA" w:rsidP="008F21EA">
      <w:pPr>
        <w:spacing w:after="0" w:line="240" w:lineRule="auto"/>
        <w:rPr>
          <w:rFonts w:eastAsia="Times New Roman" w:cstheme="minorHAnsi"/>
          <w:b/>
          <w:sz w:val="26"/>
          <w:szCs w:val="26"/>
          <w:lang w:eastAsia="cs-CZ"/>
        </w:rPr>
      </w:pPr>
    </w:p>
    <w:p w:rsidR="00944BBD" w:rsidRDefault="00C10E6C" w:rsidP="008F21EA">
      <w:pPr>
        <w:spacing w:after="0" w:line="240" w:lineRule="auto"/>
        <w:rPr>
          <w:rFonts w:eastAsia="Times New Roman" w:cstheme="minorHAnsi"/>
          <w:b/>
          <w:sz w:val="26"/>
          <w:szCs w:val="26"/>
          <w:lang w:eastAsia="cs-CZ"/>
        </w:rPr>
      </w:pPr>
      <w:r>
        <w:rPr>
          <w:rFonts w:eastAsia="Times New Roman" w:cstheme="minorHAnsi"/>
          <w:b/>
          <w:sz w:val="26"/>
          <w:szCs w:val="26"/>
          <w:lang w:eastAsia="cs-CZ"/>
        </w:rPr>
        <w:t>JAK SE SPRÁV</w:t>
      </w:r>
      <w:bookmarkStart w:id="0" w:name="_GoBack"/>
      <w:bookmarkEnd w:id="0"/>
      <w:r>
        <w:rPr>
          <w:rFonts w:eastAsia="Times New Roman" w:cstheme="minorHAnsi"/>
          <w:b/>
          <w:sz w:val="26"/>
          <w:szCs w:val="26"/>
          <w:lang w:eastAsia="cs-CZ"/>
        </w:rPr>
        <w:t>NĚ ZACHOVAT PŘI PRŮJEZDU VOZIDEL ZÁCHRANÁŘŮ</w:t>
      </w:r>
    </w:p>
    <w:p w:rsidR="008F21EA" w:rsidRPr="001803DF" w:rsidRDefault="008F21EA" w:rsidP="008F21EA">
      <w:pPr>
        <w:spacing w:after="0" w:line="240" w:lineRule="auto"/>
        <w:rPr>
          <w:rFonts w:eastAsia="Times New Roman" w:cstheme="minorHAnsi"/>
          <w:b/>
          <w:sz w:val="26"/>
          <w:szCs w:val="26"/>
          <w:lang w:eastAsia="cs-CZ"/>
        </w:rPr>
      </w:pPr>
    </w:p>
    <w:p w:rsidR="00C10E6C" w:rsidRDefault="00C10E6C" w:rsidP="008F21EA">
      <w:pPr>
        <w:spacing w:after="0" w:line="240" w:lineRule="auto"/>
        <w:jc w:val="both"/>
        <w:rPr>
          <w:rFonts w:cs="Arial"/>
          <w:b/>
        </w:rPr>
      </w:pPr>
      <w:r>
        <w:rPr>
          <w:rFonts w:cs="Arial"/>
          <w:b/>
        </w:rPr>
        <w:t xml:space="preserve">Hasiči, policie, zdravotnická záchranná služba a další složky dle zákona </w:t>
      </w:r>
      <w:r w:rsidR="000C6E04">
        <w:rPr>
          <w:rFonts w:cs="Arial"/>
          <w:b/>
        </w:rPr>
        <w:t xml:space="preserve">(tzv. vozidla s právem přednostní jízdy) </w:t>
      </w:r>
      <w:r>
        <w:rPr>
          <w:rFonts w:cs="Arial"/>
          <w:b/>
        </w:rPr>
        <w:t xml:space="preserve">používají při svém výjezdu k mimořádné události zvukovou signalizaci a výstražné zařízení modré </w:t>
      </w:r>
      <w:r w:rsidR="00304FDE">
        <w:rPr>
          <w:rFonts w:cs="Arial"/>
          <w:b/>
        </w:rPr>
        <w:t xml:space="preserve">nebo modré a červené </w:t>
      </w:r>
      <w:r>
        <w:rPr>
          <w:rFonts w:cs="Arial"/>
          <w:b/>
        </w:rPr>
        <w:t>barvy (maják)</w:t>
      </w:r>
      <w:r w:rsidR="00B10726">
        <w:rPr>
          <w:rFonts w:cs="Arial"/>
          <w:b/>
        </w:rPr>
        <w:t>.</w:t>
      </w:r>
      <w:r>
        <w:rPr>
          <w:rFonts w:cs="Arial"/>
          <w:b/>
        </w:rPr>
        <w:t xml:space="preserve"> Mnohdy </w:t>
      </w:r>
      <w:r w:rsidR="00D05A07">
        <w:rPr>
          <w:rFonts w:cs="Arial"/>
          <w:b/>
        </w:rPr>
        <w:t xml:space="preserve">však </w:t>
      </w:r>
      <w:r>
        <w:rPr>
          <w:rFonts w:cs="Arial"/>
          <w:b/>
        </w:rPr>
        <w:t xml:space="preserve">mají díky neukázněnosti řidičů problém dostat se včas tam, kde někdo </w:t>
      </w:r>
      <w:r w:rsidR="00D05A07">
        <w:rPr>
          <w:rFonts w:cs="Arial"/>
          <w:b/>
        </w:rPr>
        <w:t>potřebuje pomoc</w:t>
      </w:r>
      <w:r>
        <w:rPr>
          <w:rFonts w:cs="Arial"/>
          <w:b/>
        </w:rPr>
        <w:t>. A v takových případech jde o každou vteřinu.</w:t>
      </w:r>
    </w:p>
    <w:p w:rsidR="008F21EA" w:rsidRDefault="008F21EA" w:rsidP="00304FDE">
      <w:pPr>
        <w:spacing w:after="0" w:line="240" w:lineRule="auto"/>
        <w:jc w:val="both"/>
        <w:rPr>
          <w:rFonts w:cs="Arial"/>
          <w:b/>
        </w:rPr>
      </w:pPr>
    </w:p>
    <w:p w:rsidR="00304FDE" w:rsidRPr="00304FDE" w:rsidRDefault="00304FDE" w:rsidP="00304FDE">
      <w:pPr>
        <w:spacing w:after="0" w:line="240" w:lineRule="auto"/>
        <w:jc w:val="both"/>
        <w:rPr>
          <w:rFonts w:eastAsia="Times New Roman" w:cstheme="minorHAnsi"/>
          <w:color w:val="000000"/>
          <w:lang w:eastAsia="cs-CZ"/>
        </w:rPr>
      </w:pPr>
      <w:r w:rsidRPr="00304FDE">
        <w:rPr>
          <w:rFonts w:eastAsia="Times New Roman" w:cstheme="minorHAnsi"/>
          <w:color w:val="000000"/>
          <w:lang w:eastAsia="cs-CZ"/>
        </w:rPr>
        <w:t xml:space="preserve">V případě, že ve své blízkosti </w:t>
      </w:r>
      <w:r w:rsidRPr="00304FDE">
        <w:rPr>
          <w:rFonts w:eastAsia="Times New Roman" w:cstheme="minorHAnsi"/>
          <w:b/>
          <w:color w:val="000000"/>
          <w:lang w:eastAsia="cs-CZ"/>
        </w:rPr>
        <w:t>uslyšíte sirénu záchranářů</w:t>
      </w:r>
      <w:r w:rsidRPr="00304FDE">
        <w:rPr>
          <w:rFonts w:eastAsia="Times New Roman" w:cstheme="minorHAnsi"/>
          <w:color w:val="000000"/>
          <w:lang w:eastAsia="cs-CZ"/>
        </w:rPr>
        <w:t>, je</w:t>
      </w:r>
      <w:r>
        <w:rPr>
          <w:rFonts w:eastAsia="Times New Roman" w:cstheme="minorHAnsi"/>
          <w:color w:val="000000"/>
          <w:lang w:eastAsia="cs-CZ"/>
        </w:rPr>
        <w:t xml:space="preserve"> na místě </w:t>
      </w:r>
      <w:r w:rsidRPr="00304FDE">
        <w:rPr>
          <w:rFonts w:eastAsia="Times New Roman" w:cstheme="minorHAnsi"/>
          <w:b/>
          <w:color w:val="000000"/>
          <w:lang w:eastAsia="cs-CZ"/>
        </w:rPr>
        <w:t>maximální opatrnost</w:t>
      </w:r>
      <w:r>
        <w:rPr>
          <w:rFonts w:eastAsia="Times New Roman" w:cstheme="minorHAnsi"/>
          <w:color w:val="000000"/>
          <w:lang w:eastAsia="cs-CZ"/>
        </w:rPr>
        <w:t xml:space="preserve"> </w:t>
      </w:r>
      <w:r w:rsidRPr="00304FDE">
        <w:rPr>
          <w:rFonts w:eastAsia="Times New Roman" w:cstheme="minorHAnsi"/>
          <w:b/>
          <w:color w:val="000000"/>
          <w:lang w:eastAsia="cs-CZ"/>
        </w:rPr>
        <w:t>a ohleduplnost</w:t>
      </w:r>
      <w:r w:rsidRPr="00304FDE">
        <w:rPr>
          <w:rFonts w:eastAsia="Times New Roman" w:cstheme="minorHAnsi"/>
          <w:color w:val="000000"/>
          <w:lang w:eastAsia="cs-CZ"/>
        </w:rPr>
        <w:t xml:space="preserve"> k projíždějícím vozidlům s právem přednostní jízdy. Především se vůči těmto vozidlům chovejte čitelně (včasná signalizace, že přibrzďujete nebo uhýbáte z cesty). Počítejte také s reakcemi ostatních řidičů - někteří mohou při zaslechnutí sirény začít zmatkovat. Zvláště ve městech nebo v husté zástavbě se v první okamžik řidiči nemusí podařit rozpoznat, ze kterého směru vozidla záchranářů přijíždí. </w:t>
      </w:r>
      <w:r w:rsidRPr="00304FDE">
        <w:rPr>
          <w:rFonts w:eastAsia="Times New Roman" w:cstheme="minorHAnsi"/>
          <w:b/>
          <w:color w:val="000000"/>
          <w:lang w:eastAsia="cs-CZ"/>
        </w:rPr>
        <w:t xml:space="preserve">Ztlumte </w:t>
      </w:r>
      <w:r w:rsidRPr="00304FDE">
        <w:rPr>
          <w:rFonts w:eastAsia="Times New Roman" w:cstheme="minorHAnsi"/>
          <w:color w:val="000000"/>
          <w:lang w:eastAsia="cs-CZ"/>
        </w:rPr>
        <w:t xml:space="preserve">proto </w:t>
      </w:r>
      <w:r w:rsidRPr="00304FDE">
        <w:rPr>
          <w:rFonts w:eastAsia="Times New Roman" w:cstheme="minorHAnsi"/>
          <w:b/>
          <w:color w:val="000000"/>
          <w:lang w:eastAsia="cs-CZ"/>
        </w:rPr>
        <w:t>rádio</w:t>
      </w:r>
      <w:r w:rsidRPr="00304FDE">
        <w:rPr>
          <w:rFonts w:eastAsia="Times New Roman" w:cstheme="minorHAnsi"/>
          <w:color w:val="000000"/>
          <w:lang w:eastAsia="cs-CZ"/>
        </w:rPr>
        <w:t xml:space="preserve">, </w:t>
      </w:r>
      <w:r w:rsidRPr="00304FDE">
        <w:rPr>
          <w:rFonts w:eastAsia="Times New Roman" w:cstheme="minorHAnsi"/>
          <w:b/>
          <w:color w:val="000000"/>
          <w:lang w:eastAsia="cs-CZ"/>
        </w:rPr>
        <w:t>stáhněte okýnka</w:t>
      </w:r>
      <w:r w:rsidRPr="00304FDE">
        <w:rPr>
          <w:rFonts w:eastAsia="Times New Roman" w:cstheme="minorHAnsi"/>
          <w:color w:val="000000"/>
          <w:lang w:eastAsia="cs-CZ"/>
        </w:rPr>
        <w:t xml:space="preserve"> a </w:t>
      </w:r>
      <w:r w:rsidRPr="00304FDE">
        <w:rPr>
          <w:rFonts w:eastAsia="Times New Roman" w:cstheme="minorHAnsi"/>
          <w:b/>
          <w:color w:val="000000"/>
          <w:lang w:eastAsia="cs-CZ"/>
        </w:rPr>
        <w:t>zjistěte, odkud výstražný signál přichází</w:t>
      </w:r>
      <w:r w:rsidRPr="00304FDE">
        <w:rPr>
          <w:rFonts w:eastAsia="Times New Roman" w:cstheme="minorHAnsi"/>
          <w:color w:val="000000"/>
          <w:lang w:eastAsia="cs-CZ"/>
        </w:rPr>
        <w:t>. Jedině tak budete moci adekvátně reagovat.</w:t>
      </w:r>
    </w:p>
    <w:p w:rsidR="00304FDE" w:rsidRPr="00304FDE" w:rsidRDefault="002920DA" w:rsidP="00304FDE">
      <w:pPr>
        <w:spacing w:after="0" w:line="240" w:lineRule="auto"/>
        <w:jc w:val="both"/>
        <w:rPr>
          <w:rFonts w:eastAsia="Times New Roman" w:cstheme="minorHAnsi"/>
          <w:color w:val="000000"/>
          <w:lang w:eastAsia="cs-CZ"/>
        </w:rPr>
      </w:pPr>
      <w:r>
        <w:rPr>
          <w:b/>
          <w:noProof/>
          <w:color w:val="404040" w:themeColor="text1" w:themeTint="BF"/>
          <w:lang w:eastAsia="cs-CZ"/>
        </w:rPr>
        <w:drawing>
          <wp:anchor distT="0" distB="0" distL="114300" distR="114300" simplePos="0" relativeHeight="251669504" behindDoc="1" locked="0" layoutInCell="1" allowOverlap="1" wp14:anchorId="2865094C" wp14:editId="472282D3">
            <wp:simplePos x="0" y="0"/>
            <wp:positionH relativeFrom="column">
              <wp:posOffset>1017905</wp:posOffset>
            </wp:positionH>
            <wp:positionV relativeFrom="paragraph">
              <wp:posOffset>730885</wp:posOffset>
            </wp:positionV>
            <wp:extent cx="1262380" cy="1777365"/>
            <wp:effectExtent l="0" t="0" r="0" b="0"/>
            <wp:wrapTight wrapText="bothSides">
              <wp:wrapPolygon edited="0">
                <wp:start x="0" y="0"/>
                <wp:lineTo x="0" y="21299"/>
                <wp:lineTo x="21187" y="21299"/>
                <wp:lineTo x="21187" y="0"/>
                <wp:lineTo x="0" y="0"/>
              </wp:wrapPolygon>
            </wp:wrapTight>
            <wp:docPr id="11" name="Obrázek 11" descr="C:\Users\JOHANA~1.TAS\AppData\Local\Temp\Rar$DRa0.701\tři pruhy voz 2018 II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HANA~1.TAS\AppData\Local\Temp\Rar$DRa0.701\tři pruhy voz 2018 II cop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8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noProof/>
          <w:color w:val="C00000"/>
          <w:lang w:eastAsia="cs-CZ"/>
        </w:rPr>
        <w:drawing>
          <wp:anchor distT="0" distB="0" distL="114300" distR="114300" simplePos="0" relativeHeight="251667456" behindDoc="0" locked="0" layoutInCell="1" allowOverlap="1" wp14:anchorId="0E2EC8F2" wp14:editId="33DFB665">
            <wp:simplePos x="0" y="0"/>
            <wp:positionH relativeFrom="column">
              <wp:posOffset>-3175</wp:posOffset>
            </wp:positionH>
            <wp:positionV relativeFrom="paragraph">
              <wp:posOffset>730250</wp:posOffset>
            </wp:positionV>
            <wp:extent cx="967105" cy="1777365"/>
            <wp:effectExtent l="0" t="0" r="4445" b="0"/>
            <wp:wrapSquare wrapText="bothSides"/>
            <wp:docPr id="9" name="Obrázek 9" descr="C:\Users\JOHANA~1.TAS\AppData\Local\Temp\Rar$DRa0.999\Dva pruhy voz 2018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ANA~1.TAS\AppData\Local\Temp\Rar$DRa0.999\Dva pruhy voz 2018 copy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5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FDE" w:rsidRPr="00304FDE">
        <w:rPr>
          <w:rFonts w:eastAsia="Times New Roman" w:cstheme="minorHAnsi"/>
          <w:color w:val="000000"/>
          <w:lang w:eastAsia="cs-CZ"/>
        </w:rPr>
        <w:t>Umožněte vozidlům s právem přednostní jízdy a vozidlům jimi doprovázeným bezpečný a plynulý průjezd, a jestliže je to nutné, </w:t>
      </w:r>
      <w:r w:rsidR="00304FDE" w:rsidRPr="00304FDE">
        <w:rPr>
          <w:rFonts w:eastAsia="Times New Roman" w:cstheme="minorHAnsi"/>
          <w:b/>
          <w:color w:val="000000"/>
          <w:lang w:eastAsia="cs-CZ"/>
        </w:rPr>
        <w:t>zastavte na takovém místě, abyste jim nepřekáželi</w:t>
      </w:r>
      <w:r w:rsidR="00304FDE" w:rsidRPr="00304FDE">
        <w:rPr>
          <w:rFonts w:eastAsia="Times New Roman" w:cstheme="minorHAnsi"/>
          <w:color w:val="000000"/>
          <w:lang w:eastAsia="cs-CZ"/>
        </w:rPr>
        <w:t>. I když ještě nevidíte, o jakou složku se jedná, počítejte při zastavování vždy s tím, aby mohlo bezpečně projet i velké hasičské auto. Myslete také na to, že vozidel s majáky může jet i několik za sebou, proto se vždy po průjezdu záchranářů důkladně rozhlédněte, než znovu vjedete do provozu.</w:t>
      </w:r>
    </w:p>
    <w:p w:rsidR="00304FDE" w:rsidRPr="00304FDE" w:rsidRDefault="00304FDE" w:rsidP="00304FDE">
      <w:pPr>
        <w:spacing w:after="0" w:line="240" w:lineRule="auto"/>
        <w:jc w:val="both"/>
        <w:rPr>
          <w:rFonts w:eastAsia="Times New Roman" w:cstheme="minorHAnsi"/>
          <w:color w:val="000000"/>
          <w:lang w:eastAsia="cs-CZ"/>
        </w:rPr>
      </w:pPr>
      <w:r w:rsidRPr="002E253F">
        <w:rPr>
          <w:rFonts w:cstheme="minorHAnsi"/>
          <w:b/>
        </w:rPr>
        <w:t>Dodržujte také pravidla řazení na komunikacích o dvou a více jízdních pruzích v jednom směru</w:t>
      </w:r>
      <w:r>
        <w:rPr>
          <w:rFonts w:cstheme="minorHAnsi"/>
        </w:rPr>
        <w:t xml:space="preserve"> (viz přiložené obrázky)</w:t>
      </w:r>
      <w:r w:rsidRPr="00304FDE">
        <w:rPr>
          <w:rFonts w:eastAsia="Times New Roman" w:cstheme="minorHAnsi"/>
          <w:color w:val="000000"/>
          <w:lang w:eastAsia="cs-CZ"/>
        </w:rPr>
        <w:t>. K lepšímu zapamatování poslouží "</w:t>
      </w:r>
      <w:r w:rsidRPr="00304FDE">
        <w:rPr>
          <w:rFonts w:eastAsia="Times New Roman" w:cstheme="minorHAnsi"/>
          <w:b/>
          <w:color w:val="000000"/>
          <w:lang w:eastAsia="cs-CZ"/>
        </w:rPr>
        <w:t>pravidlo pravé ruky</w:t>
      </w:r>
      <w:r w:rsidRPr="00304FDE">
        <w:rPr>
          <w:rFonts w:eastAsia="Times New Roman" w:cstheme="minorHAnsi"/>
          <w:color w:val="000000"/>
          <w:lang w:eastAsia="cs-CZ"/>
        </w:rPr>
        <w:t>".</w:t>
      </w:r>
      <w:r w:rsidR="00404BA3">
        <w:rPr>
          <w:rFonts w:eastAsia="Times New Roman" w:cstheme="minorHAnsi"/>
          <w:color w:val="000000"/>
          <w:lang w:eastAsia="cs-CZ"/>
        </w:rPr>
        <w:t xml:space="preserve"> </w:t>
      </w:r>
      <w:r w:rsidRPr="00304FDE">
        <w:rPr>
          <w:rFonts w:eastAsia="Times New Roman" w:cstheme="minorHAnsi"/>
          <w:color w:val="000000"/>
          <w:lang w:eastAsia="cs-CZ"/>
        </w:rPr>
        <w:t>Řidičům ostatních vozidel je vjezd do pruhu pro průjezd vozidel s právem přednostní jízdy a jízda v tomto pruhu zakázána</w:t>
      </w:r>
      <w:r w:rsidR="005618CC">
        <w:rPr>
          <w:rFonts w:eastAsia="Times New Roman" w:cstheme="minorHAnsi"/>
          <w:color w:val="000000"/>
          <w:lang w:eastAsia="cs-CZ"/>
        </w:rPr>
        <w:t>.</w:t>
      </w:r>
      <w:r w:rsidR="00404BA3">
        <w:rPr>
          <w:rFonts w:eastAsia="Times New Roman" w:cstheme="minorHAnsi"/>
          <w:color w:val="000000"/>
          <w:lang w:eastAsia="cs-CZ"/>
        </w:rPr>
        <w:t xml:space="preserve"> </w:t>
      </w:r>
      <w:r w:rsidRPr="00304FDE">
        <w:rPr>
          <w:rFonts w:eastAsia="Times New Roman" w:cstheme="minorHAnsi"/>
          <w:color w:val="000000"/>
          <w:lang w:eastAsia="cs-CZ"/>
        </w:rPr>
        <w:t>Také chodci nesmí omezit projíždějící vozidla záchranářů, a to ani na přechodu pro chodce, pokud jim na semaforu svítí zelená.</w:t>
      </w:r>
    </w:p>
    <w:p w:rsidR="00C10E6C" w:rsidRPr="00C10E6C" w:rsidRDefault="00C10E6C" w:rsidP="008F21EA">
      <w:pPr>
        <w:spacing w:after="0" w:line="240" w:lineRule="auto"/>
        <w:jc w:val="both"/>
        <w:rPr>
          <w:rFonts w:cstheme="minorHAnsi"/>
        </w:rPr>
      </w:pPr>
      <w:r w:rsidRPr="00304FDE">
        <w:rPr>
          <w:rFonts w:cstheme="minorHAnsi"/>
        </w:rPr>
        <w:t>Nejen při jízdě, ale i při parkování je nutné chovat se ohleduplně vůči případnému příjezdu záchranářů. Zejména</w:t>
      </w:r>
      <w:r w:rsidRPr="00C10E6C">
        <w:rPr>
          <w:rFonts w:cstheme="minorHAnsi"/>
        </w:rPr>
        <w:t xml:space="preserve"> na velkých sídlištích mají kvůli špatnému parkování problémy hasiči a zdravotnická záchranná služba přijet až na místo mimořádné události. Není výjimkou, že ve velkých městech hasiči dojedou téměř až k místu požáru během několika minut, ale další cenné minuty ztrácejí na posledních stovkách metrů, kdy se hasičské cisterny musejí pomalu proplétat mezi bezohledně zaparkovanými auty. Někdy dokonce hasiči musejí auta </w:t>
      </w:r>
      <w:r w:rsidR="002E253F" w:rsidRPr="00C10E6C">
        <w:rPr>
          <w:rFonts w:cstheme="minorHAnsi"/>
        </w:rPr>
        <w:t>pře</w:t>
      </w:r>
      <w:r w:rsidR="002E253F">
        <w:rPr>
          <w:rFonts w:cstheme="minorHAnsi"/>
        </w:rPr>
        <w:t>souvat</w:t>
      </w:r>
      <w:r w:rsidR="002E253F" w:rsidRPr="00C10E6C">
        <w:rPr>
          <w:rFonts w:cstheme="minorHAnsi"/>
        </w:rPr>
        <w:t xml:space="preserve"> </w:t>
      </w:r>
      <w:r w:rsidRPr="00C10E6C">
        <w:rPr>
          <w:rFonts w:cstheme="minorHAnsi"/>
        </w:rPr>
        <w:t>mimo vozovku</w:t>
      </w:r>
      <w:r w:rsidR="00266E71">
        <w:rPr>
          <w:rFonts w:cstheme="minorHAnsi"/>
        </w:rPr>
        <w:t xml:space="preserve"> (např. v zatáčkách)</w:t>
      </w:r>
      <w:r w:rsidRPr="00C10E6C">
        <w:rPr>
          <w:rFonts w:cstheme="minorHAnsi"/>
        </w:rPr>
        <w:t>.</w:t>
      </w:r>
      <w:r w:rsidR="002920DA">
        <w:rPr>
          <w:rFonts w:cstheme="minorHAnsi"/>
        </w:rPr>
        <w:t xml:space="preserve"> </w:t>
      </w:r>
      <w:r w:rsidRPr="00C10E6C">
        <w:rPr>
          <w:rFonts w:cstheme="minorHAnsi"/>
        </w:rPr>
        <w:t>Při parkování se proto vždy ujistěte, že stojíte tak, aby kolem vašeho vozu mohla projet hasičská cisterna (</w:t>
      </w:r>
      <w:r w:rsidRPr="002E253F">
        <w:rPr>
          <w:rFonts w:cstheme="minorHAnsi"/>
          <w:b/>
        </w:rPr>
        <w:t xml:space="preserve">min. </w:t>
      </w:r>
      <w:smartTag w:uri="urn:schemas-microsoft-com:office:smarttags" w:element="metricconverter">
        <w:smartTagPr>
          <w:attr w:name="ProductID" w:val="3 m"/>
        </w:smartTagPr>
        <w:r w:rsidRPr="002E253F">
          <w:rPr>
            <w:rFonts w:cstheme="minorHAnsi"/>
            <w:b/>
          </w:rPr>
          <w:t>3 m</w:t>
        </w:r>
      </w:smartTag>
      <w:r w:rsidRPr="002E253F">
        <w:rPr>
          <w:rFonts w:cstheme="minorHAnsi"/>
          <w:b/>
        </w:rPr>
        <w:t xml:space="preserve"> šířky</w:t>
      </w:r>
      <w:r w:rsidRPr="00C10E6C">
        <w:rPr>
          <w:rFonts w:cstheme="minorHAnsi"/>
        </w:rPr>
        <w:t xml:space="preserve"> volné</w:t>
      </w:r>
      <w:r w:rsidR="002E253F">
        <w:rPr>
          <w:rFonts w:cstheme="minorHAnsi"/>
        </w:rPr>
        <w:t>ho průjezdního pruhu</w:t>
      </w:r>
      <w:r w:rsidRPr="00C10E6C">
        <w:rPr>
          <w:rFonts w:cstheme="minorHAnsi"/>
        </w:rPr>
        <w:t xml:space="preserve">). Nikdy také </w:t>
      </w:r>
      <w:r w:rsidRPr="002E253F">
        <w:rPr>
          <w:rFonts w:cstheme="minorHAnsi"/>
          <w:b/>
        </w:rPr>
        <w:t>neparkujte na místech, určených jako nástupní plochy pro požární techniku</w:t>
      </w:r>
      <w:r w:rsidRPr="00C10E6C">
        <w:rPr>
          <w:rFonts w:cstheme="minorHAnsi"/>
        </w:rPr>
        <w:t xml:space="preserve"> (označeno příslušnou dopravní značkou). Při požárech rozhodují o přežití</w:t>
      </w:r>
      <w:r w:rsidRPr="00C10E6C">
        <w:rPr>
          <w:rFonts w:cstheme="minorHAnsi"/>
          <w:color w:val="339966"/>
        </w:rPr>
        <w:t xml:space="preserve"> </w:t>
      </w:r>
      <w:r w:rsidRPr="00C10E6C">
        <w:rPr>
          <w:rFonts w:cstheme="minorHAnsi"/>
        </w:rPr>
        <w:t>často minuty a nezapomeňte, že správným parkováním chráníte i svoje životy a majetek.</w:t>
      </w:r>
    </w:p>
    <w:p w:rsidR="00C10E6C" w:rsidRPr="0091466B" w:rsidRDefault="00C10E6C" w:rsidP="008F21EA">
      <w:pPr>
        <w:spacing w:after="0" w:line="240" w:lineRule="auto"/>
        <w:jc w:val="both"/>
        <w:rPr>
          <w:rFonts w:eastAsia="Times New Roman" w:cstheme="minorHAnsi"/>
          <w:lang w:eastAsia="cs-CZ"/>
        </w:rPr>
      </w:pPr>
    </w:p>
    <w:p w:rsidR="00A648C1" w:rsidRPr="0091466B" w:rsidRDefault="00A648C1" w:rsidP="008F21EA">
      <w:pPr>
        <w:spacing w:after="0" w:line="240" w:lineRule="auto"/>
        <w:jc w:val="center"/>
        <w:rPr>
          <w:rFonts w:cstheme="minorHAnsi"/>
          <w:b/>
          <w:sz w:val="26"/>
          <w:szCs w:val="26"/>
        </w:rPr>
      </w:pPr>
      <w:r w:rsidRPr="0091466B">
        <w:rPr>
          <w:rFonts w:cstheme="minorHAnsi"/>
          <w:b/>
          <w:sz w:val="26"/>
          <w:szCs w:val="26"/>
        </w:rPr>
        <w:t>CHCETE VĚDĚT VÍC?</w:t>
      </w:r>
    </w:p>
    <w:p w:rsidR="00830A41" w:rsidRPr="0091466B" w:rsidRDefault="00A648C1" w:rsidP="008F21EA">
      <w:pPr>
        <w:spacing w:after="0" w:line="240" w:lineRule="auto"/>
        <w:jc w:val="both"/>
        <w:rPr>
          <w:rFonts w:cstheme="minorHAnsi"/>
          <w:b/>
        </w:rPr>
      </w:pPr>
      <w:r w:rsidRPr="0091466B">
        <w:rPr>
          <w:rFonts w:cstheme="minorHAnsi"/>
          <w:noProof/>
          <w:lang w:eastAsia="cs-CZ"/>
        </w:rPr>
        <w:drawing>
          <wp:anchor distT="0" distB="0" distL="114300" distR="114300" simplePos="0" relativeHeight="251659264" behindDoc="1" locked="0" layoutInCell="1" allowOverlap="1" wp14:anchorId="1E66D218" wp14:editId="6996AEEB">
            <wp:simplePos x="0" y="0"/>
            <wp:positionH relativeFrom="column">
              <wp:posOffset>3130550</wp:posOffset>
            </wp:positionH>
            <wp:positionV relativeFrom="paragraph">
              <wp:posOffset>70485</wp:posOffset>
            </wp:positionV>
            <wp:extent cx="1837055" cy="720725"/>
            <wp:effectExtent l="0" t="0" r="0" b="3175"/>
            <wp:wrapTight wrapText="bothSides">
              <wp:wrapPolygon edited="0">
                <wp:start x="0" y="0"/>
                <wp:lineTo x="0" y="21124"/>
                <wp:lineTo x="21279" y="21124"/>
                <wp:lineTo x="21279" y="0"/>
                <wp:lineTo x="0" y="0"/>
              </wp:wrapPolygon>
            </wp:wrapTight>
            <wp:docPr id="2" name="obrázek 2" descr="BLON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LOND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466B">
        <w:rPr>
          <w:rFonts w:cstheme="minorHAnsi"/>
          <w:noProof/>
          <w:lang w:eastAsia="cs-CZ"/>
        </w:rPr>
        <w:drawing>
          <wp:anchor distT="0" distB="0" distL="114300" distR="114300" simplePos="0" relativeHeight="251658240" behindDoc="1" locked="0" layoutInCell="1" allowOverlap="1" wp14:anchorId="54C16328" wp14:editId="1A05E40E">
            <wp:simplePos x="0" y="0"/>
            <wp:positionH relativeFrom="column">
              <wp:posOffset>1015365</wp:posOffset>
            </wp:positionH>
            <wp:positionV relativeFrom="paragraph">
              <wp:posOffset>114935</wp:posOffset>
            </wp:positionV>
            <wp:extent cx="1802765" cy="631825"/>
            <wp:effectExtent l="0" t="0" r="6985" b="0"/>
            <wp:wrapTight wrapText="bothSides">
              <wp:wrapPolygon edited="0">
                <wp:start x="10728" y="0"/>
                <wp:lineTo x="0" y="7815"/>
                <wp:lineTo x="0" y="16933"/>
                <wp:lineTo x="10728" y="20840"/>
                <wp:lineTo x="13010" y="20840"/>
                <wp:lineTo x="21455" y="16933"/>
                <wp:lineTo x="21455" y="7815"/>
                <wp:lineTo x="13467" y="0"/>
                <wp:lineTo x="10728" y="0"/>
              </wp:wrapPolygon>
            </wp:wrapTight>
            <wp:docPr id="1" name="obrázek 1" descr="Portál krizového &amp;rcaron;ízení HZS Jm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rtál krizového &amp;rcaron;ízení HZS JmK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63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0A41" w:rsidRPr="0091466B" w:rsidRDefault="00830A41" w:rsidP="008F21EA">
      <w:pPr>
        <w:spacing w:after="0" w:line="240" w:lineRule="auto"/>
        <w:jc w:val="both"/>
        <w:rPr>
          <w:rFonts w:cstheme="minorHAnsi"/>
          <w:b/>
        </w:rPr>
      </w:pPr>
    </w:p>
    <w:p w:rsidR="007A715D" w:rsidRPr="0091466B" w:rsidRDefault="007A715D" w:rsidP="008F21EA">
      <w:pPr>
        <w:spacing w:after="0" w:line="240" w:lineRule="auto"/>
        <w:ind w:left="708" w:firstLine="708"/>
        <w:jc w:val="both"/>
        <w:rPr>
          <w:rFonts w:cstheme="minorHAnsi"/>
          <w:b/>
        </w:rPr>
      </w:pPr>
    </w:p>
    <w:p w:rsidR="00830A41" w:rsidRPr="0091466B" w:rsidRDefault="00830A41" w:rsidP="008F21EA">
      <w:pPr>
        <w:spacing w:after="0" w:line="240" w:lineRule="auto"/>
        <w:ind w:left="1416" w:firstLine="708"/>
        <w:jc w:val="both"/>
        <w:rPr>
          <w:rFonts w:cstheme="minorHAnsi"/>
          <w:b/>
          <w:sz w:val="26"/>
          <w:szCs w:val="26"/>
        </w:rPr>
      </w:pPr>
      <w:r w:rsidRPr="0091466B">
        <w:rPr>
          <w:rFonts w:cstheme="minorHAnsi"/>
          <w:b/>
          <w:sz w:val="26"/>
          <w:szCs w:val="26"/>
        </w:rPr>
        <w:t xml:space="preserve">www.krizport.cz </w:t>
      </w:r>
      <w:r w:rsidRPr="0091466B">
        <w:rPr>
          <w:rFonts w:cstheme="minorHAnsi"/>
          <w:b/>
          <w:sz w:val="26"/>
          <w:szCs w:val="26"/>
        </w:rPr>
        <w:tab/>
      </w:r>
      <w:r w:rsidRPr="0091466B">
        <w:rPr>
          <w:rFonts w:cstheme="minorHAnsi"/>
          <w:b/>
          <w:sz w:val="26"/>
          <w:szCs w:val="26"/>
        </w:rPr>
        <w:tab/>
      </w:r>
      <w:r w:rsidR="007A715D" w:rsidRPr="0091466B">
        <w:rPr>
          <w:rFonts w:cstheme="minorHAnsi"/>
          <w:b/>
          <w:sz w:val="26"/>
          <w:szCs w:val="26"/>
        </w:rPr>
        <w:t xml:space="preserve">www.chytre-blondynky.cz </w:t>
      </w:r>
    </w:p>
    <w:sectPr w:rsidR="00830A41" w:rsidRPr="0091466B" w:rsidSect="00356911">
      <w:pgSz w:w="11906" w:h="16838"/>
      <w:pgMar w:top="851" w:right="1418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5D17F8"/>
    <w:multiLevelType w:val="hybridMultilevel"/>
    <w:tmpl w:val="6A6AC8D2"/>
    <w:lvl w:ilvl="0" w:tplc="0405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2B146256"/>
    <w:multiLevelType w:val="multilevel"/>
    <w:tmpl w:val="744CFA2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16A59F6"/>
    <w:multiLevelType w:val="multilevel"/>
    <w:tmpl w:val="F47CD8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38C2517"/>
    <w:multiLevelType w:val="multilevel"/>
    <w:tmpl w:val="134CB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5370B09"/>
    <w:multiLevelType w:val="multilevel"/>
    <w:tmpl w:val="34A2B16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084177A"/>
    <w:multiLevelType w:val="hybridMultilevel"/>
    <w:tmpl w:val="98404888"/>
    <w:lvl w:ilvl="0" w:tplc="04050005">
      <w:start w:val="1"/>
      <w:numFmt w:val="bullet"/>
      <w:lvlText w:val=""/>
      <w:lvlJc w:val="left"/>
      <w:pPr>
        <w:ind w:left="1077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6">
    <w:nsid w:val="5AF76C4B"/>
    <w:multiLevelType w:val="multilevel"/>
    <w:tmpl w:val="82A0B90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C0C3A7A"/>
    <w:multiLevelType w:val="multilevel"/>
    <w:tmpl w:val="4A6A4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F7E590F"/>
    <w:multiLevelType w:val="multilevel"/>
    <w:tmpl w:val="95D8E34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"/>
  </w:num>
  <w:num w:numId="3">
    <w:abstractNumId w:val="6"/>
  </w:num>
  <w:num w:numId="4">
    <w:abstractNumId w:val="8"/>
  </w:num>
  <w:num w:numId="5">
    <w:abstractNumId w:val="7"/>
  </w:num>
  <w:num w:numId="6">
    <w:abstractNumId w:val="4"/>
  </w:num>
  <w:num w:numId="7">
    <w:abstractNumId w:val="1"/>
  </w:num>
  <w:num w:numId="8">
    <w:abstractNumId w:val="5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0F7A"/>
    <w:rsid w:val="0002615E"/>
    <w:rsid w:val="00037CFB"/>
    <w:rsid w:val="00066349"/>
    <w:rsid w:val="000C6E04"/>
    <w:rsid w:val="000E5213"/>
    <w:rsid w:val="00104B67"/>
    <w:rsid w:val="00124A80"/>
    <w:rsid w:val="0014066F"/>
    <w:rsid w:val="00152F82"/>
    <w:rsid w:val="001803DF"/>
    <w:rsid w:val="0019600D"/>
    <w:rsid w:val="001A7857"/>
    <w:rsid w:val="001D0AD7"/>
    <w:rsid w:val="00266E71"/>
    <w:rsid w:val="002920DA"/>
    <w:rsid w:val="002D0D55"/>
    <w:rsid w:val="002E253F"/>
    <w:rsid w:val="00304FDE"/>
    <w:rsid w:val="003372FA"/>
    <w:rsid w:val="00356911"/>
    <w:rsid w:val="003A3E27"/>
    <w:rsid w:val="00400736"/>
    <w:rsid w:val="00404BA3"/>
    <w:rsid w:val="00477007"/>
    <w:rsid w:val="00493A39"/>
    <w:rsid w:val="004A7388"/>
    <w:rsid w:val="004F245B"/>
    <w:rsid w:val="005260D8"/>
    <w:rsid w:val="005473B7"/>
    <w:rsid w:val="005618CC"/>
    <w:rsid w:val="00572EE4"/>
    <w:rsid w:val="00574E77"/>
    <w:rsid w:val="005B57B6"/>
    <w:rsid w:val="005C3986"/>
    <w:rsid w:val="006A357F"/>
    <w:rsid w:val="007A6E0B"/>
    <w:rsid w:val="007A715D"/>
    <w:rsid w:val="007B44B4"/>
    <w:rsid w:val="00800352"/>
    <w:rsid w:val="00812383"/>
    <w:rsid w:val="00830A41"/>
    <w:rsid w:val="00862124"/>
    <w:rsid w:val="008B392A"/>
    <w:rsid w:val="008C069C"/>
    <w:rsid w:val="008F03A1"/>
    <w:rsid w:val="008F21EA"/>
    <w:rsid w:val="008F7073"/>
    <w:rsid w:val="00904880"/>
    <w:rsid w:val="0091466B"/>
    <w:rsid w:val="00944BBD"/>
    <w:rsid w:val="009D380C"/>
    <w:rsid w:val="00A149B4"/>
    <w:rsid w:val="00A648C1"/>
    <w:rsid w:val="00AA0F7A"/>
    <w:rsid w:val="00AC64C7"/>
    <w:rsid w:val="00AD2C6A"/>
    <w:rsid w:val="00B10726"/>
    <w:rsid w:val="00B72775"/>
    <w:rsid w:val="00C10E6C"/>
    <w:rsid w:val="00D05A07"/>
    <w:rsid w:val="00DD1DC5"/>
    <w:rsid w:val="00DE2BC6"/>
    <w:rsid w:val="00DE72E6"/>
    <w:rsid w:val="00E5358A"/>
    <w:rsid w:val="00E57F87"/>
    <w:rsid w:val="00EB44C7"/>
    <w:rsid w:val="00EF62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0035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5">
    <w:name w:val="heading 5"/>
    <w:basedOn w:val="Normln"/>
    <w:link w:val="Nadpis5Char"/>
    <w:uiPriority w:val="9"/>
    <w:qFormat/>
    <w:rsid w:val="00944BBD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5Char">
    <w:name w:val="Nadpis 5 Char"/>
    <w:basedOn w:val="Standardnpsmoodstavce"/>
    <w:link w:val="Nadpis5"/>
    <w:uiPriority w:val="9"/>
    <w:rsid w:val="00944BBD"/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44B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44BBD"/>
    <w:rPr>
      <w:b/>
      <w:b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30A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30A41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830A41"/>
    <w:rPr>
      <w:color w:val="0000FF" w:themeColor="hyperlink"/>
      <w:u w:val="single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0035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Odstavecseseznamem1">
    <w:name w:val="Odstavec se seznamem1"/>
    <w:basedOn w:val="Normln"/>
    <w:uiPriority w:val="34"/>
    <w:qFormat/>
    <w:rsid w:val="00800352"/>
    <w:pPr>
      <w:spacing w:before="120" w:after="0" w:line="240" w:lineRule="auto"/>
      <w:ind w:left="720" w:firstLine="567"/>
      <w:contextualSpacing/>
      <w:jc w:val="both"/>
    </w:pPr>
    <w:rPr>
      <w:rFonts w:ascii="Calibri" w:eastAsia="Times New Roman" w:hAnsi="Calibri" w:cs="Times New Roman"/>
      <w:sz w:val="24"/>
    </w:rPr>
  </w:style>
  <w:style w:type="character" w:styleId="Odkaznakoment">
    <w:name w:val="annotation reference"/>
    <w:basedOn w:val="Standardnpsmoodstavce"/>
    <w:uiPriority w:val="99"/>
    <w:semiHidden/>
    <w:unhideWhenUsed/>
    <w:rsid w:val="00D05A07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D05A07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D05A07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D05A07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D05A07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0035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5">
    <w:name w:val="heading 5"/>
    <w:basedOn w:val="Normln"/>
    <w:link w:val="Nadpis5Char"/>
    <w:uiPriority w:val="9"/>
    <w:qFormat/>
    <w:rsid w:val="00944BBD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5Char">
    <w:name w:val="Nadpis 5 Char"/>
    <w:basedOn w:val="Standardnpsmoodstavce"/>
    <w:link w:val="Nadpis5"/>
    <w:uiPriority w:val="9"/>
    <w:rsid w:val="00944BBD"/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44B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44BBD"/>
    <w:rPr>
      <w:b/>
      <w:b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30A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30A41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830A41"/>
    <w:rPr>
      <w:color w:val="0000FF" w:themeColor="hyperlink"/>
      <w:u w:val="single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0035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Odstavecseseznamem1">
    <w:name w:val="Odstavec se seznamem1"/>
    <w:basedOn w:val="Normln"/>
    <w:uiPriority w:val="34"/>
    <w:qFormat/>
    <w:rsid w:val="00800352"/>
    <w:pPr>
      <w:spacing w:before="120" w:after="0" w:line="240" w:lineRule="auto"/>
      <w:ind w:left="720" w:firstLine="567"/>
      <w:contextualSpacing/>
      <w:jc w:val="both"/>
    </w:pPr>
    <w:rPr>
      <w:rFonts w:ascii="Calibri" w:eastAsia="Times New Roman" w:hAnsi="Calibri" w:cs="Times New Roman"/>
      <w:sz w:val="24"/>
    </w:rPr>
  </w:style>
  <w:style w:type="character" w:styleId="Odkaznakoment">
    <w:name w:val="annotation reference"/>
    <w:basedOn w:val="Standardnpsmoodstavce"/>
    <w:uiPriority w:val="99"/>
    <w:semiHidden/>
    <w:unhideWhenUsed/>
    <w:rsid w:val="00D05A07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D05A07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D05A07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D05A07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D05A0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93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3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8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3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wmf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B7AE2B-8BAB-4063-A66A-753FDDAAC5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F34F184B.dotm</Template>
  <TotalTime>207</TotalTime>
  <Pages>1</Pages>
  <Words>442</Words>
  <Characters>2613</Characters>
  <Application>Microsoft Office Word</Application>
  <DocSecurity>0</DocSecurity>
  <Lines>21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3049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Dana Menšíková</dc:creator>
  <cp:lastModifiedBy>Menšíková Dana</cp:lastModifiedBy>
  <cp:revision>14</cp:revision>
  <dcterms:created xsi:type="dcterms:W3CDTF">2016-12-28T07:44:00Z</dcterms:created>
  <dcterms:modified xsi:type="dcterms:W3CDTF">2019-02-22T12:30:00Z</dcterms:modified>
</cp:coreProperties>
</file>